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47F" w:rsidRDefault="00EF247F" w:rsidP="007A5A6F">
      <w:pPr>
        <w:jc w:val="center"/>
        <w:rPr>
          <w:rFonts w:ascii="Times New Roman" w:hAnsi="Times New Roman"/>
          <w:sz w:val="28"/>
          <w:szCs w:val="28"/>
        </w:rPr>
      </w:pPr>
    </w:p>
    <w:p w:rsidR="00EF247F" w:rsidRDefault="00EF247F" w:rsidP="007A5A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природные фантазии</w:t>
      </w:r>
    </w:p>
    <w:p w:rsidR="00EF247F" w:rsidRDefault="00EF247F" w:rsidP="007A5A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августе 2014 года в теплый солнечный денёк в младшей группе «Солнышко»  ГБУСО «Заиграевский социально-реабилитационный центр для несовершеннолетних» было проведено занятие на тему «Красивая тарелочка». </w:t>
      </w:r>
    </w:p>
    <w:p w:rsidR="00EF247F" w:rsidRDefault="00EF247F" w:rsidP="007A5A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На протяжении всего лета  дети заготовили много  природного материала ( семена акации,  косточки вишни, кабачков,  тыквы, арбуза, слив,  персиков, мандарин, шишки, лиственницы, сухие листья,  цветы).</w:t>
      </w:r>
    </w:p>
    <w:p w:rsidR="00EF247F" w:rsidRDefault="00EF247F" w:rsidP="007A5A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занятии каждый ребёнок рассказал ребятам, что он сумел заготовить за лето, а потом дети  угадывали на вкус закрытыми глазами от какого овоща или фрукта косточка. </w:t>
      </w:r>
    </w:p>
    <w:p w:rsidR="00EF247F" w:rsidRDefault="00EF247F" w:rsidP="007A5A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Затем детям было предложено немного пофантазировать  и украсить блюдечко круглой формы заготовленным природным материалом. Дети очень старались, проявили креатив и фантазию. А когда подводили итоги занятия  - то  очень обрадовались тому, что у каждого ребёнка тарелочка получилась очень красивая и не похожая ни на других. Занятие детям очень понравилось, ведь когда ты вкладываешь в какое-нибудь дело большое старание и душевное тепло -  это никогда не останется не замеченным!</w:t>
      </w:r>
    </w:p>
    <w:p w:rsidR="00EF247F" w:rsidRDefault="00EF247F" w:rsidP="007A5A6F">
      <w:pPr>
        <w:jc w:val="both"/>
        <w:rPr>
          <w:rFonts w:ascii="Times New Roman" w:hAnsi="Times New Roman"/>
          <w:sz w:val="28"/>
          <w:szCs w:val="28"/>
        </w:rPr>
      </w:pPr>
    </w:p>
    <w:p w:rsidR="00EF247F" w:rsidRPr="00CD6363" w:rsidRDefault="00EF247F" w:rsidP="007A5A6F">
      <w:pPr>
        <w:jc w:val="both"/>
        <w:rPr>
          <w:rFonts w:ascii="Times New Roman" w:hAnsi="Times New Roman"/>
          <w:sz w:val="28"/>
          <w:szCs w:val="28"/>
        </w:rPr>
      </w:pPr>
      <w:r w:rsidRPr="00CD6363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55.25pt">
            <v:imagedata r:id="rId4" o:title=""/>
          </v:shape>
        </w:pict>
      </w:r>
      <w:r w:rsidRPr="00CD6363">
        <w:rPr>
          <w:rFonts w:ascii="Times New Roman" w:hAnsi="Times New Roman"/>
          <w:sz w:val="28"/>
          <w:szCs w:val="28"/>
        </w:rPr>
        <w:pict>
          <v:shape id="_x0000_i1026" type="#_x0000_t75" style="width:195.75pt;height:155.25pt">
            <v:imagedata r:id="rId5" o:title=""/>
          </v:shape>
        </w:pict>
      </w:r>
    </w:p>
    <w:p w:rsidR="00EF247F" w:rsidRDefault="00EF247F" w:rsidP="007A5A6F">
      <w:pPr>
        <w:jc w:val="both"/>
        <w:rPr>
          <w:rFonts w:ascii="Times New Roman" w:hAnsi="Times New Roman"/>
          <w:sz w:val="28"/>
          <w:szCs w:val="28"/>
        </w:rPr>
      </w:pPr>
    </w:p>
    <w:p w:rsidR="00EF247F" w:rsidRPr="007A5A6F" w:rsidRDefault="00EF247F" w:rsidP="007A5A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Марина Трофимова  - воспитатель группы «Солнышко» ГБУСО «ЗСРЦН»</w:t>
      </w:r>
      <w:bookmarkStart w:id="0" w:name="_GoBack"/>
      <w:bookmarkEnd w:id="0"/>
    </w:p>
    <w:sectPr w:rsidR="00EF247F" w:rsidRPr="007A5A6F" w:rsidSect="008B0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5A6F"/>
    <w:rsid w:val="000305E4"/>
    <w:rsid w:val="00220314"/>
    <w:rsid w:val="0032457F"/>
    <w:rsid w:val="006132D6"/>
    <w:rsid w:val="007A5A6F"/>
    <w:rsid w:val="008B0E87"/>
    <w:rsid w:val="00B07FD7"/>
    <w:rsid w:val="00CD6363"/>
    <w:rsid w:val="00EF2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E8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1</Pages>
  <Words>171</Words>
  <Characters>977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Loner-XP</cp:lastModifiedBy>
  <cp:revision>4</cp:revision>
  <dcterms:created xsi:type="dcterms:W3CDTF">2014-08-23T03:28:00Z</dcterms:created>
  <dcterms:modified xsi:type="dcterms:W3CDTF">2014-08-28T07:21:00Z</dcterms:modified>
</cp:coreProperties>
</file>